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038" w:rsidRDefault="004A7038" w:rsidP="003A19BB">
      <w:pPr>
        <w:framePr w:h="16742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44.25pt">
            <v:imagedata r:id="rId7" o:title=""/>
          </v:shape>
        </w:pict>
      </w:r>
    </w:p>
    <w:p w:rsidR="004A7038" w:rsidRPr="00EF4882" w:rsidRDefault="004A7038" w:rsidP="00EF488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F4882">
        <w:rPr>
          <w:rFonts w:ascii="Times New Roman" w:hAnsi="Times New Roman" w:cs="Times New Roman"/>
          <w:sz w:val="28"/>
          <w:szCs w:val="28"/>
        </w:rPr>
        <w:t>Рабочая программа по техн</w:t>
      </w:r>
      <w:r>
        <w:rPr>
          <w:rFonts w:ascii="Times New Roman" w:hAnsi="Times New Roman" w:cs="Times New Roman"/>
          <w:sz w:val="28"/>
          <w:szCs w:val="28"/>
        </w:rPr>
        <w:t xml:space="preserve">ологии </w:t>
      </w:r>
      <w:r w:rsidRPr="00EF4882">
        <w:rPr>
          <w:rFonts w:ascii="Times New Roman" w:hAnsi="Times New Roman" w:cs="Times New Roman"/>
          <w:sz w:val="28"/>
          <w:szCs w:val="28"/>
        </w:rPr>
        <w:t xml:space="preserve"> разработана на основе:</w:t>
      </w:r>
    </w:p>
    <w:p w:rsidR="004A7038" w:rsidRPr="00EF4882" w:rsidRDefault="004A7038" w:rsidP="00EF488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4882">
        <w:rPr>
          <w:rFonts w:ascii="Times New Roman" w:hAnsi="Times New Roman" w:cs="Times New Roman"/>
          <w:sz w:val="28"/>
          <w:szCs w:val="28"/>
        </w:rPr>
        <w:t xml:space="preserve">1. </w:t>
      </w:r>
      <w:r w:rsidRPr="00EF4882">
        <w:rPr>
          <w:rFonts w:ascii="Times New Roman" w:hAnsi="Times New Roman" w:cs="Times New Roman"/>
          <w:sz w:val="24"/>
          <w:szCs w:val="24"/>
        </w:rPr>
        <w:t>Федерального государственного  образовательного стандарта  начального общего образования, утвержденного приказом Минобразования Российской Федерации от 6 октября 2009 года № 373;</w:t>
      </w:r>
    </w:p>
    <w:p w:rsidR="004A7038" w:rsidRPr="00EF4882" w:rsidRDefault="004A7038" w:rsidP="00EF488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4882">
        <w:rPr>
          <w:rFonts w:ascii="Times New Roman" w:hAnsi="Times New Roman" w:cs="Times New Roman"/>
          <w:sz w:val="24"/>
          <w:szCs w:val="24"/>
        </w:rPr>
        <w:t>2. Приказа Минобрнауки России от 29.12.2014 г. № 1643 об изменениях, которые вносятся в приказ Министерства образования и науки РФ от 6 октября 2009 года № 737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4A7038" w:rsidRPr="00EF4882" w:rsidRDefault="004A7038" w:rsidP="00EF4882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4882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EF48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F4882">
        <w:rPr>
          <w:rFonts w:ascii="Times New Roman" w:hAnsi="Times New Roman" w:cs="Times New Roman"/>
          <w:sz w:val="24"/>
          <w:szCs w:val="24"/>
        </w:rPr>
        <w:t xml:space="preserve">Авторской программы Е.А.Лутцевой, Т.П.Зуевой по технологии (Сборник рабочих программ. – М.: Просвещение, 2014) </w:t>
      </w:r>
    </w:p>
    <w:p w:rsidR="004A7038" w:rsidRPr="00EF4882" w:rsidRDefault="004A7038" w:rsidP="00EF4882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4882">
        <w:rPr>
          <w:rFonts w:ascii="Times New Roman" w:hAnsi="Times New Roman" w:cs="Times New Roman"/>
          <w:sz w:val="24"/>
          <w:szCs w:val="24"/>
        </w:rPr>
        <w:t xml:space="preserve">4.В соответствии с выбранным учебником </w:t>
      </w:r>
      <w:r w:rsidRPr="00EF488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EF4882">
        <w:rPr>
          <w:rFonts w:ascii="Times New Roman" w:hAnsi="Times New Roman" w:cs="Times New Roman"/>
          <w:sz w:val="24"/>
          <w:szCs w:val="24"/>
        </w:rPr>
        <w:t>Е.А.Лутцевой, Т.П.Зуевой. Технология.-М.Просвещение-2014</w:t>
      </w:r>
    </w:p>
    <w:p w:rsidR="004A7038" w:rsidRPr="00A426FB" w:rsidRDefault="004A7038" w:rsidP="003F6F9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26FB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изучения учебного предмета</w:t>
      </w:r>
    </w:p>
    <w:p w:rsidR="004A7038" w:rsidRDefault="004A7038" w:rsidP="003F6F9A">
      <w:pPr>
        <w:spacing w:after="0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26FB">
        <w:rPr>
          <w:rFonts w:ascii="Times New Roman" w:hAnsi="Times New Roman" w:cs="Times New Roman"/>
          <w:b/>
          <w:bCs/>
          <w:sz w:val="28"/>
          <w:szCs w:val="28"/>
        </w:rPr>
        <w:t>Личностные, метапредметные и предметные результаты освоения содержания курса</w:t>
      </w:r>
    </w:p>
    <w:p w:rsidR="004A7038" w:rsidRPr="00230B01" w:rsidRDefault="004A7038" w:rsidP="00230B0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lang w:eastAsia="ru-RU"/>
        </w:rPr>
      </w:pPr>
      <w:r w:rsidRPr="00230B0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Личностных результатов:</w:t>
      </w:r>
      <w:r w:rsidRPr="00230B01">
        <w:rPr>
          <w:rFonts w:ascii="Times New Roman" w:hAnsi="Times New Roman" w:cs="Times New Roman"/>
          <w:lang w:eastAsia="ru-RU"/>
        </w:rPr>
        <w:t xml:space="preserve"> </w:t>
      </w:r>
    </w:p>
    <w:p w:rsidR="004A7038" w:rsidRPr="006741DD" w:rsidRDefault="004A7038" w:rsidP="006741DD">
      <w:pPr>
        <w:pStyle w:val="ListParagraph"/>
        <w:numPr>
          <w:ilvl w:val="0"/>
          <w:numId w:val="13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оценивать  жизненные  ситуации  (поступки,  явления,   события)  с  точки  зрения  собственных ощущений  (явления,  события), соотносить  их   с  общепринятыми  нормами  и   ценностями;  оценивать (поступки) в предложенных ситуациях,  отмечать конкретные поступки, которые можно характеризовать как  хорошие или   плохие; </w:t>
      </w:r>
    </w:p>
    <w:p w:rsidR="004A7038" w:rsidRPr="006741DD" w:rsidRDefault="004A7038" w:rsidP="006741DD">
      <w:pPr>
        <w:pStyle w:val="ListParagraph"/>
        <w:numPr>
          <w:ilvl w:val="0"/>
          <w:numId w:val="13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описывать  свои   чувства  и  ощущения  от  созерцаемых  произведений  искусства, изделий  декоративно-прикладного  характера, уважительно относиться к результатам труда мастеров; </w:t>
      </w:r>
    </w:p>
    <w:p w:rsidR="004A7038" w:rsidRPr="006741DD" w:rsidRDefault="004A7038" w:rsidP="006741DD">
      <w:pPr>
        <w:pStyle w:val="ListParagraph"/>
        <w:numPr>
          <w:ilvl w:val="0"/>
          <w:numId w:val="13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>принимать  другие  мнения  и   высказывания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,  уважительно относиться к ним,</w:t>
      </w: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A7038" w:rsidRPr="003F6F9A" w:rsidRDefault="004A7038" w:rsidP="003F6F9A">
      <w:pPr>
        <w:spacing w:after="0" w:line="240" w:lineRule="auto"/>
        <w:ind w:left="425"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3F6F9A">
        <w:rPr>
          <w:rFonts w:ascii="Times New Roman" w:hAnsi="Times New Roman" w:cs="Times New Roman"/>
          <w:sz w:val="24"/>
          <w:szCs w:val="24"/>
          <w:lang w:eastAsia="ru-RU"/>
        </w:rPr>
        <w:t>опираясь  на   освоенные  изобразительные   и  конструкторско-технологические знания  и  умения, делать выбор  способов  реализации  предложенного или  собственно</w:t>
      </w:r>
      <w:r>
        <w:rPr>
          <w:rFonts w:ascii="Times New Roman" w:hAnsi="Times New Roman" w:cs="Times New Roman"/>
          <w:sz w:val="24"/>
          <w:szCs w:val="24"/>
          <w:lang w:eastAsia="ru-RU"/>
        </w:rPr>
        <w:t>го замысла;</w:t>
      </w:r>
      <w:r w:rsidRPr="003F6F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A7038" w:rsidRPr="006741DD" w:rsidRDefault="004A7038" w:rsidP="006741DD">
      <w:pPr>
        <w:pStyle w:val="ListParagraph"/>
        <w:numPr>
          <w:ilvl w:val="0"/>
          <w:numId w:val="14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умение  определять  своё  отношение к  миру, событиям, поступкам людей. </w:t>
      </w:r>
    </w:p>
    <w:p w:rsidR="004A7038" w:rsidRPr="00230B01" w:rsidRDefault="004A7038" w:rsidP="00230B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Метапредметные результаты</w:t>
      </w:r>
    </w:p>
    <w:p w:rsidR="004A7038" w:rsidRPr="00230B01" w:rsidRDefault="004A7038" w:rsidP="00230B01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230B0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результаты:</w:t>
      </w:r>
      <w:r w:rsidRPr="00230B01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4A7038" w:rsidRPr="006741DD" w:rsidRDefault="004A7038" w:rsidP="006741DD">
      <w:pPr>
        <w:pStyle w:val="ListParagraph"/>
        <w:numPr>
          <w:ilvl w:val="0"/>
          <w:numId w:val="9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искать и  отбирать необходимые для решения  учебной задачи источники  информации  в  учебнике  (текст,  иллюстрация,  схема, чертёж,  инструкционная  карта),  энциклопедиях,  справочниках, Интернете; </w:t>
      </w:r>
    </w:p>
    <w:p w:rsidR="004A7038" w:rsidRPr="006741DD" w:rsidRDefault="004A7038" w:rsidP="006741DD">
      <w:pPr>
        <w:pStyle w:val="ListParagraph"/>
        <w:numPr>
          <w:ilvl w:val="0"/>
          <w:numId w:val="9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добывать новые знания  в  процессе наблюдений, рассуждений и  обсуждений  материалов  учебника,  выполнения  пробных  поисковых упражнений; </w:t>
      </w:r>
    </w:p>
    <w:p w:rsidR="004A7038" w:rsidRPr="006741DD" w:rsidRDefault="004A7038" w:rsidP="006741DD">
      <w:pPr>
        <w:pStyle w:val="ListParagraph"/>
        <w:numPr>
          <w:ilvl w:val="0"/>
          <w:numId w:val="9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перерабатывать полученную информацию: сравнивать  и  классифицировать  факты   и   явления;   определять  причинно- следственные связи изучаемых явлений, событий; </w:t>
      </w:r>
    </w:p>
    <w:p w:rsidR="004A7038" w:rsidRPr="006741DD" w:rsidRDefault="004A7038" w:rsidP="006741DD">
      <w:pPr>
        <w:pStyle w:val="ListParagraph"/>
        <w:numPr>
          <w:ilvl w:val="0"/>
          <w:numId w:val="9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>делать выводы на  основе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обобщения полученных  знаний.</w:t>
      </w:r>
    </w:p>
    <w:p w:rsidR="004A7038" w:rsidRPr="00230B01" w:rsidRDefault="004A7038" w:rsidP="00230B01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230B0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результаты:</w:t>
      </w:r>
      <w:r w:rsidRPr="00230B01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</w:p>
    <w:p w:rsidR="004A7038" w:rsidRPr="006741DD" w:rsidRDefault="004A7038" w:rsidP="006741DD">
      <w:pPr>
        <w:pStyle w:val="ListParagraph"/>
        <w:numPr>
          <w:ilvl w:val="0"/>
          <w:numId w:val="10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самостоятельно  формулировать  цель   урока  после   предварительного обсуждения; </w:t>
      </w:r>
    </w:p>
    <w:p w:rsidR="004A7038" w:rsidRPr="006741DD" w:rsidRDefault="004A7038" w:rsidP="006741DD">
      <w:pPr>
        <w:pStyle w:val="ListParagraph"/>
        <w:numPr>
          <w:ilvl w:val="0"/>
          <w:numId w:val="10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уметь   с  помощью учителя  анализировать  предложенное задание,  отделять известное и  неизвестное; </w:t>
      </w:r>
    </w:p>
    <w:p w:rsidR="004A7038" w:rsidRPr="006741DD" w:rsidRDefault="004A7038" w:rsidP="006741DD">
      <w:pPr>
        <w:pStyle w:val="ListParagraph"/>
        <w:numPr>
          <w:ilvl w:val="0"/>
          <w:numId w:val="10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уметь   совместно  с  учителем выявлять  и  формулировать  учебную  проблему; </w:t>
      </w:r>
    </w:p>
    <w:p w:rsidR="004A7038" w:rsidRPr="006741DD" w:rsidRDefault="004A7038" w:rsidP="006741DD">
      <w:pPr>
        <w:pStyle w:val="ListParagraph"/>
        <w:numPr>
          <w:ilvl w:val="0"/>
          <w:numId w:val="10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под   контролем  учителя  выполнять  пробные  поисковые  действия  (упражнения)  для   выявления   оптимального  решения  проблемы (задачи); </w:t>
      </w:r>
    </w:p>
    <w:p w:rsidR="004A7038" w:rsidRPr="006741DD" w:rsidRDefault="004A7038" w:rsidP="006741DD">
      <w:pPr>
        <w:pStyle w:val="ListParagraph"/>
        <w:numPr>
          <w:ilvl w:val="0"/>
          <w:numId w:val="10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выполнять  задание  по  составленному  под  контролем  учителя плану, сверять свои  действия с ним; </w:t>
      </w:r>
    </w:p>
    <w:p w:rsidR="004A7038" w:rsidRPr="006741DD" w:rsidRDefault="004A7038" w:rsidP="006741DD">
      <w:pPr>
        <w:pStyle w:val="ListParagraph"/>
        <w:numPr>
          <w:ilvl w:val="0"/>
          <w:numId w:val="10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осуществлять  текущий   в   точности  выполнения   технологических  операций  (с  помощью  простых  и  сложных  по  конфигурации   шаблонов,  чертёжных   инструментов)  итоговый контроль  общего    качества  выполненного  изделия,  задания; </w:t>
      </w:r>
    </w:p>
    <w:p w:rsidR="004A7038" w:rsidRPr="006741DD" w:rsidRDefault="004A7038" w:rsidP="006741DD">
      <w:pPr>
        <w:pStyle w:val="ListParagraph"/>
        <w:numPr>
          <w:ilvl w:val="0"/>
          <w:numId w:val="10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проверять  модели  в  действии,  вносить  необходимые  конструктивные  доработки. </w:t>
      </w:r>
    </w:p>
    <w:p w:rsidR="004A7038" w:rsidRPr="006741DD" w:rsidRDefault="004A7038" w:rsidP="006741DD">
      <w:pPr>
        <w:pStyle w:val="ListParagraph"/>
        <w:numPr>
          <w:ilvl w:val="0"/>
          <w:numId w:val="10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в  диалоге с  учителем учиться  вырабатывать  критерии  оценки и  определять степень успешности выполнения  своей  работы и  работы  всех, исходя из  имеющихся критериев. </w:t>
      </w:r>
    </w:p>
    <w:p w:rsidR="004A7038" w:rsidRPr="00230B01" w:rsidRDefault="004A7038" w:rsidP="00230B01">
      <w:pPr>
        <w:spacing w:after="0" w:line="240" w:lineRule="auto"/>
        <w:rPr>
          <w:rFonts w:ascii="Times New Roman" w:hAnsi="Times New Roman" w:cs="Times New Roman"/>
          <w:b/>
          <w:bCs/>
          <w:smallCap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результаты:</w:t>
      </w:r>
    </w:p>
    <w:p w:rsidR="004A7038" w:rsidRPr="006741DD" w:rsidRDefault="004A7038" w:rsidP="006741DD">
      <w:pPr>
        <w:pStyle w:val="ListParagraph"/>
        <w:numPr>
          <w:ilvl w:val="0"/>
          <w:numId w:val="11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донести  свою   позицию  до  других:  оформлять  свои   мысли  в устной  и  письменной  речи    с  учётом  своих    учебных  и  жизненных речевых ситуаций; </w:t>
      </w:r>
    </w:p>
    <w:p w:rsidR="004A7038" w:rsidRPr="006741DD" w:rsidRDefault="004A7038" w:rsidP="006741DD">
      <w:pPr>
        <w:pStyle w:val="ListParagraph"/>
        <w:numPr>
          <w:ilvl w:val="0"/>
          <w:numId w:val="11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донести  свою   позицию  до  других:  высказывать  свою   точку зрения и  пытаться её обосновать, приводя аргументы; </w:t>
      </w:r>
    </w:p>
    <w:p w:rsidR="004A7038" w:rsidRPr="006741DD" w:rsidRDefault="004A7038" w:rsidP="006741DD">
      <w:pPr>
        <w:pStyle w:val="ListParagraph"/>
        <w:numPr>
          <w:ilvl w:val="0"/>
          <w:numId w:val="11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слушать  других,  пытаться  принимать  другую  точку  зрения, быть  готовым изменить свою  точку зрения. </w:t>
      </w:r>
    </w:p>
    <w:p w:rsidR="004A7038" w:rsidRPr="006741DD" w:rsidRDefault="004A7038" w:rsidP="006741DD">
      <w:pPr>
        <w:pStyle w:val="ListParagraph"/>
        <w:numPr>
          <w:ilvl w:val="0"/>
          <w:numId w:val="11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уметь   сотрудничать,  выполняя  различные  роли   в  группе,  в совместном решении  проблемы (задачи); </w:t>
      </w:r>
    </w:p>
    <w:p w:rsidR="004A7038" w:rsidRPr="006741DD" w:rsidRDefault="004A7038" w:rsidP="006741DD">
      <w:pPr>
        <w:pStyle w:val="ListParagraph"/>
        <w:numPr>
          <w:ilvl w:val="0"/>
          <w:numId w:val="11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уважительно относиться к  позиции другого, пытаться договариваться. </w:t>
      </w:r>
    </w:p>
    <w:p w:rsidR="004A7038" w:rsidRPr="00230B01" w:rsidRDefault="004A7038" w:rsidP="006741D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4A7038" w:rsidRPr="003F6F9A" w:rsidRDefault="004A7038" w:rsidP="003F6F9A">
      <w:pPr>
        <w:pStyle w:val="ListParagraph"/>
        <w:numPr>
          <w:ilvl w:val="0"/>
          <w:numId w:val="23"/>
        </w:numPr>
        <w:tabs>
          <w:tab w:val="left" w:pos="890"/>
        </w:tabs>
        <w:spacing w:after="0" w:line="240" w:lineRule="auto"/>
        <w:ind w:right="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3F6F9A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моделирование, конструирование из разных материалов (по образцу, модели, усло</w:t>
      </w:r>
      <w:r w:rsidRPr="003F6F9A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  <w:t>виям использования и области функционирования предмета, техническим условиям);</w:t>
      </w:r>
    </w:p>
    <w:p w:rsidR="004A7038" w:rsidRPr="003F6F9A" w:rsidRDefault="004A7038" w:rsidP="003F6F9A">
      <w:pPr>
        <w:pStyle w:val="ListParagraph"/>
        <w:numPr>
          <w:ilvl w:val="0"/>
          <w:numId w:val="23"/>
        </w:numPr>
        <w:tabs>
          <w:tab w:val="left" w:pos="899"/>
        </w:tabs>
        <w:spacing w:after="0" w:line="240" w:lineRule="auto"/>
        <w:ind w:right="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3F6F9A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решение доступных конструкторско-технологических задач (определение области поиска, нахождение необходимой информации, определение спектра возможных решений, выбор оптимального решения), творческих художественных задач (общий дизайн, оформ</w:t>
      </w:r>
      <w:r w:rsidRPr="003F6F9A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  <w:t>ление);</w:t>
      </w:r>
    </w:p>
    <w:p w:rsidR="004A7038" w:rsidRPr="00A05966" w:rsidRDefault="004A7038" w:rsidP="00A05966">
      <w:pPr>
        <w:pStyle w:val="ListParagraph"/>
        <w:numPr>
          <w:ilvl w:val="0"/>
          <w:numId w:val="23"/>
        </w:numPr>
        <w:tabs>
          <w:tab w:val="left" w:pos="938"/>
        </w:tabs>
        <w:spacing w:after="0" w:line="240" w:lineRule="auto"/>
        <w:ind w:right="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3F6F9A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приобретение навыков самообслуживания, овладение технологическими приёмами ручной обработки материалов, усвоение правил техники безопасности;</w:t>
      </w:r>
      <w:r w:rsidRPr="00A05966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>знания о различных профессиях и умение ориентироваться в мире профессий.</w:t>
      </w:r>
      <w:r w:rsidRPr="00A0596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A7038" w:rsidRPr="00230B01" w:rsidRDefault="004A7038" w:rsidP="00A05966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1. Общекультурные и общетрудовые компетенции. Основы культуры труда, самообслуживание</w:t>
      </w:r>
    </w:p>
    <w:p w:rsidR="004A7038" w:rsidRPr="00230B01" w:rsidRDefault="004A7038" w:rsidP="00A05966">
      <w:pPr>
        <w:spacing w:after="0" w:line="24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 будет иметь представление:</w:t>
      </w:r>
    </w:p>
    <w:p w:rsidR="004A7038" w:rsidRPr="006741DD" w:rsidRDefault="004A7038" w:rsidP="00A05966">
      <w:pPr>
        <w:pStyle w:val="ListParagraph"/>
        <w:numPr>
          <w:ilvl w:val="0"/>
          <w:numId w:val="15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о творчестве и творческих профессиях, о наиболее значимых окружающих производствах; </w:t>
      </w:r>
    </w:p>
    <w:p w:rsidR="004A7038" w:rsidRPr="006741DD" w:rsidRDefault="004A7038" w:rsidP="00A05966">
      <w:pPr>
        <w:pStyle w:val="ListParagraph"/>
        <w:numPr>
          <w:ilvl w:val="0"/>
          <w:numId w:val="15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об  основных  правилах  дизайна  и  их  учете  при  конструировании  изделий  (единство формы, функции и декора; стилевая гармония); </w:t>
      </w:r>
    </w:p>
    <w:p w:rsidR="004A7038" w:rsidRPr="006741DD" w:rsidRDefault="004A7038" w:rsidP="00A05966">
      <w:pPr>
        <w:pStyle w:val="ListParagraph"/>
        <w:numPr>
          <w:ilvl w:val="0"/>
          <w:numId w:val="15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о правилах безопасного пользования бытовыми приборами. </w:t>
      </w:r>
    </w:p>
    <w:p w:rsidR="004A7038" w:rsidRPr="00230B01" w:rsidRDefault="004A7038" w:rsidP="00A05966">
      <w:p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 будет уметь:</w:t>
      </w:r>
      <w:r w:rsidRPr="00230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A7038" w:rsidRPr="006741DD" w:rsidRDefault="004A7038" w:rsidP="00A05966">
      <w:pPr>
        <w:pStyle w:val="ListParagraph"/>
        <w:numPr>
          <w:ilvl w:val="0"/>
          <w:numId w:val="16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организовывать  и  выполнять  свою  художественно-практическую  деятельность  в соответствии с собственным замыслом; </w:t>
      </w:r>
    </w:p>
    <w:p w:rsidR="004A7038" w:rsidRPr="006741DD" w:rsidRDefault="004A7038" w:rsidP="00A05966">
      <w:pPr>
        <w:pStyle w:val="ListParagraph"/>
        <w:numPr>
          <w:ilvl w:val="0"/>
          <w:numId w:val="16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использовать  знания  и  умения,  приобретенные  в  ходе  изучения  технологии, </w:t>
      </w:r>
    </w:p>
    <w:p w:rsidR="004A7038" w:rsidRPr="006741DD" w:rsidRDefault="004A7038" w:rsidP="00A05966">
      <w:pPr>
        <w:pStyle w:val="ListParagraph"/>
        <w:numPr>
          <w:ilvl w:val="0"/>
          <w:numId w:val="16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изобразительного  искусства  и  других  учебных  предметов,  в  собственной  творческой деятельности; </w:t>
      </w:r>
    </w:p>
    <w:p w:rsidR="004A7038" w:rsidRPr="006741DD" w:rsidRDefault="004A7038" w:rsidP="00A05966">
      <w:pPr>
        <w:pStyle w:val="ListParagraph"/>
        <w:numPr>
          <w:ilvl w:val="0"/>
          <w:numId w:val="16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бережно относиться и защищать природу и материальный мир; </w:t>
      </w:r>
    </w:p>
    <w:p w:rsidR="004A7038" w:rsidRPr="006741DD" w:rsidRDefault="004A7038" w:rsidP="00A05966">
      <w:pPr>
        <w:pStyle w:val="ListParagraph"/>
        <w:numPr>
          <w:ilvl w:val="0"/>
          <w:numId w:val="16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безопасно  пользоваться  бытовыми  приборами  (розетками,  электрочайником, компьютером); </w:t>
      </w:r>
    </w:p>
    <w:p w:rsidR="004A7038" w:rsidRPr="006741DD" w:rsidRDefault="004A7038" w:rsidP="00A05966">
      <w:pPr>
        <w:pStyle w:val="ListParagraph"/>
        <w:numPr>
          <w:ilvl w:val="0"/>
          <w:numId w:val="16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выполнять простой ремонт одежды (пришивать пуговицы, сшивать разрывы по шву). </w:t>
      </w:r>
    </w:p>
    <w:p w:rsidR="004A7038" w:rsidRPr="00230B01" w:rsidRDefault="004A7038" w:rsidP="00A05966">
      <w:pPr>
        <w:spacing w:after="0" w:line="240" w:lineRule="auto"/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2.  Технология ручной обработки материалов. Основы графической грамоты </w:t>
      </w:r>
    </w:p>
    <w:p w:rsidR="004A7038" w:rsidRPr="00230B01" w:rsidRDefault="004A7038" w:rsidP="00A05966">
      <w:p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</w:t>
      </w:r>
      <w:r w:rsidRPr="00230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будет знать:</w:t>
      </w:r>
      <w:r w:rsidRPr="00230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A7038" w:rsidRPr="006741DD" w:rsidRDefault="004A7038" w:rsidP="00A05966">
      <w:pPr>
        <w:pStyle w:val="ListParagraph"/>
        <w:numPr>
          <w:ilvl w:val="0"/>
          <w:numId w:val="17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названия  и  свойства  наиболее  распространенных  искусственных  и  синтетических материалов (бумаги, металлов, тканей); </w:t>
      </w:r>
    </w:p>
    <w:p w:rsidR="004A7038" w:rsidRPr="006741DD" w:rsidRDefault="004A7038" w:rsidP="00A05966">
      <w:pPr>
        <w:pStyle w:val="ListParagraph"/>
        <w:numPr>
          <w:ilvl w:val="0"/>
          <w:numId w:val="17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последовательность чтения и выполнения разметки разверток с помощью чертежных  инструментов; </w:t>
      </w:r>
    </w:p>
    <w:p w:rsidR="004A7038" w:rsidRPr="006741DD" w:rsidRDefault="004A7038" w:rsidP="00A05966">
      <w:pPr>
        <w:pStyle w:val="ListParagraph"/>
        <w:numPr>
          <w:ilvl w:val="0"/>
          <w:numId w:val="17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основные линии чертежа (осевая и центровая); </w:t>
      </w:r>
    </w:p>
    <w:p w:rsidR="004A7038" w:rsidRPr="006741DD" w:rsidRDefault="004A7038" w:rsidP="00A05966">
      <w:pPr>
        <w:pStyle w:val="ListParagraph"/>
        <w:numPr>
          <w:ilvl w:val="0"/>
          <w:numId w:val="17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правила безопасной работы канцелярским ножом; </w:t>
      </w:r>
    </w:p>
    <w:p w:rsidR="004A7038" w:rsidRPr="006741DD" w:rsidRDefault="004A7038" w:rsidP="00A05966">
      <w:pPr>
        <w:pStyle w:val="ListParagraph"/>
        <w:numPr>
          <w:ilvl w:val="0"/>
          <w:numId w:val="17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петельную строчку, ее варианты, их назначение; </w:t>
      </w:r>
    </w:p>
    <w:p w:rsidR="004A7038" w:rsidRPr="006741DD" w:rsidRDefault="004A7038" w:rsidP="00A05966">
      <w:pPr>
        <w:pStyle w:val="ListParagraph"/>
        <w:numPr>
          <w:ilvl w:val="0"/>
          <w:numId w:val="17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названия  нескольких  видов  информационных  технологий  и  соответствующих способов передачи информации (из реального окружения учащихся). </w:t>
      </w:r>
    </w:p>
    <w:p w:rsidR="004A7038" w:rsidRPr="00230B01" w:rsidRDefault="004A7038" w:rsidP="00A05966">
      <w:pPr>
        <w:spacing w:after="0" w:line="24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Иметь представление: </w:t>
      </w:r>
    </w:p>
    <w:p w:rsidR="004A7038" w:rsidRPr="006741DD" w:rsidRDefault="004A7038" w:rsidP="00A05966">
      <w:pPr>
        <w:pStyle w:val="ListParagraph"/>
        <w:numPr>
          <w:ilvl w:val="0"/>
          <w:numId w:val="18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о дизайне, его месте и роли в современной проектной деятельности; </w:t>
      </w:r>
    </w:p>
    <w:p w:rsidR="004A7038" w:rsidRPr="006741DD" w:rsidRDefault="004A7038" w:rsidP="00A05966">
      <w:pPr>
        <w:pStyle w:val="ListParagraph"/>
        <w:numPr>
          <w:ilvl w:val="0"/>
          <w:numId w:val="18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об основных условиях дизайна – единстве пользы, удобства и красоты; </w:t>
      </w:r>
    </w:p>
    <w:p w:rsidR="004A7038" w:rsidRPr="006741DD" w:rsidRDefault="004A7038" w:rsidP="00A05966">
      <w:pPr>
        <w:pStyle w:val="ListParagraph"/>
        <w:numPr>
          <w:ilvl w:val="0"/>
          <w:numId w:val="18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традициях декоративно-прикладного искусства в создании изделий; </w:t>
      </w:r>
    </w:p>
    <w:p w:rsidR="004A7038" w:rsidRPr="006741DD" w:rsidRDefault="004A7038" w:rsidP="00A05966">
      <w:pPr>
        <w:pStyle w:val="ListParagraph"/>
        <w:numPr>
          <w:ilvl w:val="0"/>
          <w:numId w:val="18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стилизации природных форм в технике, архитектуре и др.; </w:t>
      </w:r>
    </w:p>
    <w:p w:rsidR="004A7038" w:rsidRPr="006741DD" w:rsidRDefault="004A7038" w:rsidP="00A05966">
      <w:pPr>
        <w:pStyle w:val="ListParagraph"/>
        <w:numPr>
          <w:ilvl w:val="0"/>
          <w:numId w:val="18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художественных техниках (в рамках изученного). </w:t>
      </w:r>
    </w:p>
    <w:p w:rsidR="004A7038" w:rsidRPr="00230B01" w:rsidRDefault="004A7038" w:rsidP="00A05966">
      <w:p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Уметь самостоятельно</w:t>
      </w:r>
      <w:r w:rsidRPr="00230B01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4A7038" w:rsidRPr="006741DD" w:rsidRDefault="004A7038" w:rsidP="00A05966">
      <w:pPr>
        <w:pStyle w:val="ListParagraph"/>
        <w:numPr>
          <w:ilvl w:val="0"/>
          <w:numId w:val="19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читать простейший чертеж (эскиз) разверток; </w:t>
      </w:r>
    </w:p>
    <w:p w:rsidR="004A7038" w:rsidRPr="006741DD" w:rsidRDefault="004A7038" w:rsidP="00A05966">
      <w:pPr>
        <w:pStyle w:val="ListParagraph"/>
        <w:numPr>
          <w:ilvl w:val="0"/>
          <w:numId w:val="19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выполнять разметку разверток с помощью чертежных инструментов; </w:t>
      </w:r>
    </w:p>
    <w:p w:rsidR="004A7038" w:rsidRPr="006741DD" w:rsidRDefault="004A7038" w:rsidP="00A05966">
      <w:pPr>
        <w:pStyle w:val="ListParagraph"/>
        <w:numPr>
          <w:ilvl w:val="0"/>
          <w:numId w:val="19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подбирать  и  обосновывать  наиболее  рациональные  технологические  приемы изготовления изделий; </w:t>
      </w:r>
    </w:p>
    <w:p w:rsidR="004A7038" w:rsidRPr="006741DD" w:rsidRDefault="004A7038" w:rsidP="00A05966">
      <w:pPr>
        <w:pStyle w:val="ListParagraph"/>
        <w:numPr>
          <w:ilvl w:val="0"/>
          <w:numId w:val="19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оформлять изделия и соединять детали петельной строчкой и ее вариантами;   находить  и  использовать  дополнительную  информацию  из  различных  источников  (в том числе из сети Интернет). </w:t>
      </w:r>
    </w:p>
    <w:p w:rsidR="004A7038" w:rsidRPr="00230B01" w:rsidRDefault="004A7038" w:rsidP="00A05966">
      <w:pPr>
        <w:spacing w:after="0" w:line="240" w:lineRule="auto"/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3.  Конструирование и моделирование </w:t>
      </w:r>
    </w:p>
    <w:p w:rsidR="004A7038" w:rsidRPr="00230B01" w:rsidRDefault="004A7038" w:rsidP="00A05966">
      <w:p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</w:t>
      </w:r>
      <w:r w:rsidRPr="00230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будет знать:</w:t>
      </w:r>
      <w:r w:rsidRPr="00230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A7038" w:rsidRPr="006741DD" w:rsidRDefault="004A7038" w:rsidP="00A05966">
      <w:pPr>
        <w:pStyle w:val="ListParagraph"/>
        <w:numPr>
          <w:ilvl w:val="0"/>
          <w:numId w:val="20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простейшие способы достижения прочности конструкций. </w:t>
      </w:r>
    </w:p>
    <w:p w:rsidR="004A7038" w:rsidRPr="00230B01" w:rsidRDefault="004A7038" w:rsidP="00A05966">
      <w:pPr>
        <w:spacing w:after="0" w:line="240" w:lineRule="auto"/>
        <w:ind w:right="-5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Обучающийся будет уметь: </w:t>
      </w:r>
    </w:p>
    <w:p w:rsidR="004A7038" w:rsidRPr="006741DD" w:rsidRDefault="004A7038" w:rsidP="00A05966">
      <w:pPr>
        <w:pStyle w:val="ListParagraph"/>
        <w:numPr>
          <w:ilvl w:val="0"/>
          <w:numId w:val="20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конструировать  и  моделировать  изделия  из  разных  материалов  по  заданным декоративно-художественным условиям; </w:t>
      </w:r>
    </w:p>
    <w:p w:rsidR="004A7038" w:rsidRPr="006741DD" w:rsidRDefault="004A7038" w:rsidP="00A05966">
      <w:pPr>
        <w:pStyle w:val="ListParagraph"/>
        <w:numPr>
          <w:ilvl w:val="0"/>
          <w:numId w:val="20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изменять конструкцию изделия по заданным условиям; </w:t>
      </w:r>
    </w:p>
    <w:p w:rsidR="004A7038" w:rsidRPr="006741DD" w:rsidRDefault="004A7038" w:rsidP="00A05966">
      <w:pPr>
        <w:pStyle w:val="ListParagraph"/>
        <w:numPr>
          <w:ilvl w:val="0"/>
          <w:numId w:val="20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выбирать способ соединения и соединительный материал в зависимости от требований конструкции. </w:t>
      </w:r>
    </w:p>
    <w:p w:rsidR="004A7038" w:rsidRPr="00230B01" w:rsidRDefault="004A7038" w:rsidP="00A05966">
      <w:pPr>
        <w:spacing w:after="0" w:line="240" w:lineRule="auto"/>
        <w:ind w:right="-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30B0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4.  Использование компьютерных технологий (практика работы на компьютере) </w:t>
      </w:r>
    </w:p>
    <w:p w:rsidR="004A7038" w:rsidRPr="00230B01" w:rsidRDefault="004A7038" w:rsidP="00A05966">
      <w:pPr>
        <w:spacing w:after="0" w:line="24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Иметь представление: </w:t>
      </w:r>
    </w:p>
    <w:p w:rsidR="004A7038" w:rsidRPr="006741DD" w:rsidRDefault="004A7038" w:rsidP="00A05966">
      <w:pPr>
        <w:pStyle w:val="ListParagraph"/>
        <w:numPr>
          <w:ilvl w:val="0"/>
          <w:numId w:val="21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об использовании компьютеров в различных сферах жизни и деятельности человека. </w:t>
      </w:r>
    </w:p>
    <w:p w:rsidR="004A7038" w:rsidRPr="00230B01" w:rsidRDefault="004A7038" w:rsidP="00A05966">
      <w:p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 будет знать:</w:t>
      </w:r>
      <w:r w:rsidRPr="00230B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A7038" w:rsidRPr="006741DD" w:rsidRDefault="004A7038" w:rsidP="00A05966">
      <w:pPr>
        <w:pStyle w:val="ListParagraph"/>
        <w:numPr>
          <w:ilvl w:val="0"/>
          <w:numId w:val="21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названия и основное назначение частей компьютера (с которыми работали на уроках). </w:t>
      </w:r>
    </w:p>
    <w:p w:rsidR="004A7038" w:rsidRPr="00230B01" w:rsidRDefault="004A7038" w:rsidP="00A05966">
      <w:pPr>
        <w:spacing w:after="0" w:line="24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Уметь с помощью учителя: </w:t>
      </w:r>
    </w:p>
    <w:p w:rsidR="004A7038" w:rsidRPr="006741DD" w:rsidRDefault="004A7038" w:rsidP="00A05966">
      <w:pPr>
        <w:pStyle w:val="ListParagraph"/>
        <w:numPr>
          <w:ilvl w:val="0"/>
          <w:numId w:val="21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создавать небольшие текс ты и печатные публикации с  использованием изображений на экране компьютера; </w:t>
      </w:r>
    </w:p>
    <w:p w:rsidR="004A7038" w:rsidRPr="006741DD" w:rsidRDefault="004A7038" w:rsidP="00A05966">
      <w:pPr>
        <w:pStyle w:val="ListParagraph"/>
        <w:numPr>
          <w:ilvl w:val="0"/>
          <w:numId w:val="21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оформлять текс</w:t>
      </w: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т (выбор шрифта, его размера и цвета, выравнивание абзаца); </w:t>
      </w:r>
    </w:p>
    <w:p w:rsidR="004A7038" w:rsidRPr="006741DD" w:rsidRDefault="004A7038" w:rsidP="00A05966">
      <w:pPr>
        <w:pStyle w:val="ListParagraph"/>
        <w:numPr>
          <w:ilvl w:val="0"/>
          <w:numId w:val="21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hAnsi="Times New Roman" w:cs="Times New Roman"/>
          <w:sz w:val="24"/>
          <w:szCs w:val="24"/>
          <w:lang w:eastAsia="ru-RU"/>
        </w:rPr>
        <w:t>аботать с доступной информацией.</w:t>
      </w:r>
      <w:r w:rsidRPr="006741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A7038" w:rsidRPr="003F6F9A" w:rsidRDefault="004A7038" w:rsidP="003F6F9A">
      <w:pPr>
        <w:pStyle w:val="ListParagraph"/>
        <w:numPr>
          <w:ilvl w:val="0"/>
          <w:numId w:val="23"/>
        </w:numPr>
        <w:tabs>
          <w:tab w:val="left" w:pos="965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4A7038" w:rsidRDefault="004A7038" w:rsidP="00230B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A7038" w:rsidRPr="00A05966" w:rsidRDefault="004A7038" w:rsidP="00230B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0596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Содержание предмета 4-й класс (34 ч)</w:t>
      </w:r>
    </w:p>
    <w:p w:rsidR="004A7038" w:rsidRPr="00230B01" w:rsidRDefault="004A7038" w:rsidP="00230B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Информационная мастерская. (4 часа) </w:t>
      </w:r>
    </w:p>
    <w:p w:rsidR="004A7038" w:rsidRPr="00230B01" w:rsidRDefault="004A7038" w:rsidP="00230B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sz w:val="24"/>
          <w:szCs w:val="24"/>
          <w:lang w:eastAsia="ru-RU"/>
        </w:rPr>
        <w:t xml:space="preserve">Вспомним и обсудим! Информация. Интернет. Создание текста на компьютере. Создание презентаций. Проверим себя. </w:t>
      </w:r>
    </w:p>
    <w:p w:rsidR="004A7038" w:rsidRPr="00230B01" w:rsidRDefault="004A7038" w:rsidP="00230B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Проект «Дружный класс» (3 часа)</w:t>
      </w:r>
    </w:p>
    <w:p w:rsidR="004A7038" w:rsidRPr="006741DD" w:rsidRDefault="004A7038" w:rsidP="00230B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sz w:val="24"/>
          <w:szCs w:val="24"/>
          <w:lang w:eastAsia="ru-RU"/>
        </w:rPr>
        <w:t>Презентация класса. Эмблема класса. Папка «Мои достижения». Проверим себя</w:t>
      </w:r>
    </w:p>
    <w:p w:rsidR="004A7038" w:rsidRPr="00230B01" w:rsidRDefault="004A7038" w:rsidP="00230B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Студия «Реклама» (4 часа)</w:t>
      </w:r>
    </w:p>
    <w:p w:rsidR="004A7038" w:rsidRPr="006741DD" w:rsidRDefault="004A7038" w:rsidP="00230B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sz w:val="24"/>
          <w:szCs w:val="24"/>
          <w:lang w:eastAsia="ru-RU"/>
        </w:rPr>
        <w:t>Реклама и маркетинг. Упаковка для мелочей. Коробка для подарка. Упаковка для сюрприза. Проверим себя.</w:t>
      </w:r>
    </w:p>
    <w:p w:rsidR="004A7038" w:rsidRPr="00230B01" w:rsidRDefault="004A7038" w:rsidP="00230B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Студия «Декор интерьера» (5 часов)</w:t>
      </w:r>
    </w:p>
    <w:p w:rsidR="004A7038" w:rsidRPr="006741DD" w:rsidRDefault="004A7038" w:rsidP="00230B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sz w:val="24"/>
          <w:szCs w:val="24"/>
          <w:lang w:eastAsia="ru-RU"/>
        </w:rPr>
        <w:t>Интерьеры разных времён. Художественная техника  «декупаж» Плетёные салфетки. Цветы из креповой бумаги. Изделия из полимеров. Проверим себя.</w:t>
      </w:r>
    </w:p>
    <w:p w:rsidR="004A7038" w:rsidRPr="00230B01" w:rsidRDefault="004A7038" w:rsidP="00230B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Новогодняя студия (3 часа)</w:t>
      </w:r>
    </w:p>
    <w:p w:rsidR="004A7038" w:rsidRPr="006741DD" w:rsidRDefault="004A7038" w:rsidP="00230B0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sz w:val="24"/>
          <w:szCs w:val="24"/>
          <w:lang w:eastAsia="ru-RU"/>
        </w:rPr>
        <w:t>Новогодние традиции. Игрушки из зубочисток. Игрушки из трубочек для коктейля. Проверим себя.</w:t>
      </w:r>
    </w:p>
    <w:p w:rsidR="004A7038" w:rsidRPr="00230B01" w:rsidRDefault="004A7038" w:rsidP="00230B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Студия «Мода» (8 часов)</w:t>
      </w:r>
    </w:p>
    <w:p w:rsidR="004A7038" w:rsidRPr="00230B01" w:rsidRDefault="004A7038" w:rsidP="00230B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sz w:val="24"/>
          <w:szCs w:val="24"/>
          <w:lang w:eastAsia="ru-RU"/>
        </w:rPr>
        <w:t>История одежды и текстильных материалов. Исторический костюм. Одежда народов России. Синтетические ткани. Твоя школьная форма. Аксессуары одежды. Проверим себя.</w:t>
      </w:r>
    </w:p>
    <w:p w:rsidR="004A7038" w:rsidRPr="006741DD" w:rsidRDefault="004A7038" w:rsidP="006741D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Студия «Подарки» (2 часа)</w:t>
      </w:r>
      <w:r w:rsidRPr="00230B0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</w:p>
    <w:p w:rsidR="004A7038" w:rsidRPr="006741DD" w:rsidRDefault="004A7038" w:rsidP="003F6F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sz w:val="24"/>
          <w:szCs w:val="24"/>
          <w:lang w:eastAsia="ru-RU"/>
        </w:rPr>
        <w:t>День защитника Отечества. Плетёная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открытка. Весенние цветы. </w:t>
      </w:r>
      <w:r w:rsidRPr="00230B01">
        <w:rPr>
          <w:rFonts w:ascii="Times New Roman" w:hAnsi="Times New Roman" w:cs="Times New Roman"/>
          <w:sz w:val="24"/>
          <w:szCs w:val="24"/>
          <w:lang w:eastAsia="ru-RU"/>
        </w:rPr>
        <w:t>Проверим себя.</w:t>
      </w:r>
    </w:p>
    <w:p w:rsidR="004A7038" w:rsidRPr="00230B01" w:rsidRDefault="004A7038" w:rsidP="00230B0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Студия «Игрушки» (5 часов)</w:t>
      </w:r>
    </w:p>
    <w:p w:rsidR="004A7038" w:rsidRPr="006741DD" w:rsidRDefault="004A7038" w:rsidP="006741D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hAnsi="Times New Roman" w:cs="Times New Roman"/>
          <w:sz w:val="24"/>
          <w:szCs w:val="24"/>
          <w:lang w:eastAsia="ru-RU"/>
        </w:rPr>
        <w:t>История игрушек.  Подвижная игрушка «Щелкунчик».  Игрушка с рычажным механизмом. Подготовка портфолио. Проверим себя.</w:t>
      </w:r>
    </w:p>
    <w:p w:rsidR="004A7038" w:rsidRDefault="004A7038" w:rsidP="00230B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A7038" w:rsidRDefault="004A7038" w:rsidP="00230B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A7038" w:rsidRDefault="004A7038" w:rsidP="00230B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A7038" w:rsidRPr="00230B01" w:rsidRDefault="004A7038" w:rsidP="00230B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A7038" w:rsidRDefault="004A7038" w:rsidP="00A059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0596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Тематический план по технологии в 4 классе (34 ч)</w:t>
      </w:r>
    </w:p>
    <w:p w:rsidR="004A7038" w:rsidRPr="00A05966" w:rsidRDefault="004A7038" w:rsidP="00A059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3"/>
        <w:gridCol w:w="5412"/>
        <w:gridCol w:w="1445"/>
      </w:tblGrid>
      <w:tr w:rsidR="004A7038" w:rsidRPr="00383617">
        <w:trPr>
          <w:gridAfter w:val="1"/>
          <w:wAfter w:w="1445" w:type="dxa"/>
          <w:trHeight w:val="276"/>
        </w:trPr>
        <w:tc>
          <w:tcPr>
            <w:tcW w:w="683" w:type="dxa"/>
            <w:vMerge w:val="restart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12" w:type="dxa"/>
            <w:vMerge w:val="restart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темы</w:t>
            </w:r>
          </w:p>
        </w:tc>
      </w:tr>
      <w:tr w:rsidR="004A7038" w:rsidRPr="00383617">
        <w:trPr>
          <w:trHeight w:val="165"/>
        </w:trPr>
        <w:tc>
          <w:tcPr>
            <w:tcW w:w="683" w:type="dxa"/>
            <w:vMerge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2" w:type="dxa"/>
            <w:vMerge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4A7038" w:rsidRPr="00383617">
        <w:tc>
          <w:tcPr>
            <w:tcW w:w="683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12" w:type="dxa"/>
          </w:tcPr>
          <w:p w:rsidR="004A7038" w:rsidRPr="00230B01" w:rsidRDefault="004A7038" w:rsidP="005D2E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Информационная мастерская</w:t>
            </w:r>
          </w:p>
        </w:tc>
        <w:tc>
          <w:tcPr>
            <w:tcW w:w="1445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A7038" w:rsidRPr="00383617">
        <w:tc>
          <w:tcPr>
            <w:tcW w:w="683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12" w:type="dxa"/>
          </w:tcPr>
          <w:p w:rsidR="004A7038" w:rsidRPr="00230B01" w:rsidRDefault="004A7038" w:rsidP="005D2E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 «Дружный класс»</w:t>
            </w:r>
          </w:p>
        </w:tc>
        <w:tc>
          <w:tcPr>
            <w:tcW w:w="1445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A7038" w:rsidRPr="00383617">
        <w:tc>
          <w:tcPr>
            <w:tcW w:w="683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412" w:type="dxa"/>
          </w:tcPr>
          <w:p w:rsidR="004A7038" w:rsidRPr="00230B01" w:rsidRDefault="004A7038" w:rsidP="005D2E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Студия «Реклама»</w:t>
            </w:r>
          </w:p>
        </w:tc>
        <w:tc>
          <w:tcPr>
            <w:tcW w:w="1445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A7038" w:rsidRPr="00383617">
        <w:tc>
          <w:tcPr>
            <w:tcW w:w="683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412" w:type="dxa"/>
          </w:tcPr>
          <w:p w:rsidR="004A7038" w:rsidRPr="00230B01" w:rsidRDefault="004A7038" w:rsidP="005D2E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Студия «Декор интерьера»</w:t>
            </w:r>
          </w:p>
        </w:tc>
        <w:tc>
          <w:tcPr>
            <w:tcW w:w="1445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A7038" w:rsidRPr="00383617">
        <w:tc>
          <w:tcPr>
            <w:tcW w:w="683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412" w:type="dxa"/>
          </w:tcPr>
          <w:p w:rsidR="004A7038" w:rsidRPr="00230B01" w:rsidRDefault="004A7038" w:rsidP="005D2E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Новогодняя студия</w:t>
            </w:r>
          </w:p>
        </w:tc>
        <w:tc>
          <w:tcPr>
            <w:tcW w:w="1445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A7038" w:rsidRPr="00383617">
        <w:tc>
          <w:tcPr>
            <w:tcW w:w="683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412" w:type="dxa"/>
          </w:tcPr>
          <w:p w:rsidR="004A7038" w:rsidRPr="00230B01" w:rsidRDefault="004A7038" w:rsidP="005D2E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Студия «Мода»</w:t>
            </w:r>
          </w:p>
        </w:tc>
        <w:tc>
          <w:tcPr>
            <w:tcW w:w="1445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A7038" w:rsidRPr="00383617">
        <w:tc>
          <w:tcPr>
            <w:tcW w:w="683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412" w:type="dxa"/>
          </w:tcPr>
          <w:p w:rsidR="004A7038" w:rsidRPr="00230B01" w:rsidRDefault="004A7038" w:rsidP="005D2E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Студия «Подарки»</w:t>
            </w:r>
          </w:p>
        </w:tc>
        <w:tc>
          <w:tcPr>
            <w:tcW w:w="1445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A7038" w:rsidRPr="00383617">
        <w:tc>
          <w:tcPr>
            <w:tcW w:w="683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412" w:type="dxa"/>
          </w:tcPr>
          <w:p w:rsidR="004A7038" w:rsidRPr="00230B01" w:rsidRDefault="004A7038" w:rsidP="005D2E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Студия «Игрушки»</w:t>
            </w:r>
          </w:p>
        </w:tc>
        <w:tc>
          <w:tcPr>
            <w:tcW w:w="1445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A7038" w:rsidRPr="00383617">
        <w:tc>
          <w:tcPr>
            <w:tcW w:w="6095" w:type="dxa"/>
            <w:gridSpan w:val="2"/>
          </w:tcPr>
          <w:p w:rsidR="004A7038" w:rsidRPr="00230B01" w:rsidRDefault="004A7038" w:rsidP="005D2E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45" w:type="dxa"/>
          </w:tcPr>
          <w:p w:rsidR="004A7038" w:rsidRPr="00230B01" w:rsidRDefault="004A7038" w:rsidP="005D2E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0B0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</w:tr>
    </w:tbl>
    <w:p w:rsidR="004A7038" w:rsidRDefault="004A7038" w:rsidP="00230B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A7038" w:rsidRDefault="004A7038" w:rsidP="00230B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A7038" w:rsidRDefault="004A7038" w:rsidP="00230B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A7038" w:rsidRDefault="004A7038" w:rsidP="00FC3A1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A7038" w:rsidRDefault="004A7038" w:rsidP="00FC3A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</w:p>
    <w:sectPr w:rsidR="004A7038" w:rsidSect="003A19BB">
      <w:footerReference w:type="default" r:id="rId8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038" w:rsidRDefault="004A7038" w:rsidP="00EF4882">
      <w:pPr>
        <w:spacing w:after="0" w:line="240" w:lineRule="auto"/>
      </w:pPr>
      <w:r>
        <w:separator/>
      </w:r>
    </w:p>
  </w:endnote>
  <w:endnote w:type="continuationSeparator" w:id="0">
    <w:p w:rsidR="004A7038" w:rsidRDefault="004A7038" w:rsidP="00EF4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038" w:rsidRDefault="004A7038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4A7038" w:rsidRDefault="004A703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038" w:rsidRDefault="004A7038" w:rsidP="00EF4882">
      <w:pPr>
        <w:spacing w:after="0" w:line="240" w:lineRule="auto"/>
      </w:pPr>
      <w:r>
        <w:separator/>
      </w:r>
    </w:p>
  </w:footnote>
  <w:footnote w:type="continuationSeparator" w:id="0">
    <w:p w:rsidR="004A7038" w:rsidRDefault="004A7038" w:rsidP="00EF48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1507E"/>
    <w:multiLevelType w:val="hybridMultilevel"/>
    <w:tmpl w:val="E842DA8E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1">
    <w:nsid w:val="0A3E2DA0"/>
    <w:multiLevelType w:val="hybridMultilevel"/>
    <w:tmpl w:val="8BC0D5B2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2">
    <w:nsid w:val="12870285"/>
    <w:multiLevelType w:val="multilevel"/>
    <w:tmpl w:val="C2D053B0"/>
    <w:lvl w:ilvl="0">
      <w:start w:val="1"/>
      <w:numFmt w:val="bullet"/>
      <w:lvlText w:val="-"/>
      <w:lvlJc w:val="left"/>
      <w:rPr>
        <w:rFonts w:ascii="Arial Unicode MS" w:eastAsia="Arial Unicode MS" w:hAnsi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E27E3D"/>
    <w:multiLevelType w:val="hybridMultilevel"/>
    <w:tmpl w:val="004017F2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4">
    <w:nsid w:val="23180C6D"/>
    <w:multiLevelType w:val="hybridMultilevel"/>
    <w:tmpl w:val="C004D4AC"/>
    <w:lvl w:ilvl="0" w:tplc="0419000B">
      <w:start w:val="1"/>
      <w:numFmt w:val="bullet"/>
      <w:lvlText w:val=""/>
      <w:lvlJc w:val="left"/>
      <w:pPr>
        <w:ind w:left="77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3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9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6" w:hanging="360"/>
      </w:pPr>
      <w:rPr>
        <w:rFonts w:ascii="Wingdings" w:hAnsi="Wingdings" w:cs="Wingdings" w:hint="default"/>
      </w:rPr>
    </w:lvl>
  </w:abstractNum>
  <w:abstractNum w:abstractNumId="5">
    <w:nsid w:val="27B75B86"/>
    <w:multiLevelType w:val="hybridMultilevel"/>
    <w:tmpl w:val="45F42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6CC63D8"/>
    <w:multiLevelType w:val="hybridMultilevel"/>
    <w:tmpl w:val="891A3026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7">
    <w:nsid w:val="38491544"/>
    <w:multiLevelType w:val="hybridMultilevel"/>
    <w:tmpl w:val="5038D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A190A72"/>
    <w:multiLevelType w:val="hybridMultilevel"/>
    <w:tmpl w:val="876A9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B8C3865"/>
    <w:multiLevelType w:val="hybridMultilevel"/>
    <w:tmpl w:val="F77E5730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10">
    <w:nsid w:val="3C350820"/>
    <w:multiLevelType w:val="hybridMultilevel"/>
    <w:tmpl w:val="BE069B92"/>
    <w:lvl w:ilvl="0" w:tplc="0419000B">
      <w:start w:val="1"/>
      <w:numFmt w:val="bullet"/>
      <w:lvlText w:val=""/>
      <w:lvlJc w:val="left"/>
      <w:pPr>
        <w:ind w:left="186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0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2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6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8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26" w:hanging="360"/>
      </w:pPr>
      <w:rPr>
        <w:rFonts w:ascii="Wingdings" w:hAnsi="Wingdings" w:cs="Wingdings" w:hint="default"/>
      </w:rPr>
    </w:lvl>
  </w:abstractNum>
  <w:abstractNum w:abstractNumId="11">
    <w:nsid w:val="44F82457"/>
    <w:multiLevelType w:val="hybridMultilevel"/>
    <w:tmpl w:val="AC3CEA30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12">
    <w:nsid w:val="46D341AB"/>
    <w:multiLevelType w:val="hybridMultilevel"/>
    <w:tmpl w:val="D1FC3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6D361FF"/>
    <w:multiLevelType w:val="hybridMultilevel"/>
    <w:tmpl w:val="208C14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9C0643E"/>
    <w:multiLevelType w:val="hybridMultilevel"/>
    <w:tmpl w:val="2E9ECE90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15">
    <w:nsid w:val="59F66BC8"/>
    <w:multiLevelType w:val="hybridMultilevel"/>
    <w:tmpl w:val="3FC84E16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16">
    <w:nsid w:val="5B4F2DD4"/>
    <w:multiLevelType w:val="hybridMultilevel"/>
    <w:tmpl w:val="BE0A3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E1103BD"/>
    <w:multiLevelType w:val="hybridMultilevel"/>
    <w:tmpl w:val="0E4E28FE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18">
    <w:nsid w:val="5FD8338E"/>
    <w:multiLevelType w:val="hybridMultilevel"/>
    <w:tmpl w:val="F78A0F88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19">
    <w:nsid w:val="6F1F52A0"/>
    <w:multiLevelType w:val="hybridMultilevel"/>
    <w:tmpl w:val="CC349F3C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20">
    <w:nsid w:val="714F20F9"/>
    <w:multiLevelType w:val="hybridMultilevel"/>
    <w:tmpl w:val="D5522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1A35730"/>
    <w:multiLevelType w:val="hybridMultilevel"/>
    <w:tmpl w:val="55D67254"/>
    <w:lvl w:ilvl="0" w:tplc="0419000B">
      <w:start w:val="1"/>
      <w:numFmt w:val="bullet"/>
      <w:lvlText w:val=""/>
      <w:lvlJc w:val="left"/>
      <w:pPr>
        <w:ind w:left="841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8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0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4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6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01" w:hanging="360"/>
      </w:pPr>
      <w:rPr>
        <w:rFonts w:ascii="Wingdings" w:hAnsi="Wingdings" w:cs="Wingdings" w:hint="default"/>
      </w:rPr>
    </w:lvl>
  </w:abstractNum>
  <w:abstractNum w:abstractNumId="22">
    <w:nsid w:val="770C62BB"/>
    <w:multiLevelType w:val="hybridMultilevel"/>
    <w:tmpl w:val="ED7E78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2"/>
  </w:num>
  <w:num w:numId="5">
    <w:abstractNumId w:val="20"/>
  </w:num>
  <w:num w:numId="6">
    <w:abstractNumId w:val="16"/>
  </w:num>
  <w:num w:numId="7">
    <w:abstractNumId w:val="5"/>
  </w:num>
  <w:num w:numId="8">
    <w:abstractNumId w:val="10"/>
  </w:num>
  <w:num w:numId="9">
    <w:abstractNumId w:val="22"/>
  </w:num>
  <w:num w:numId="10">
    <w:abstractNumId w:val="1"/>
  </w:num>
  <w:num w:numId="11">
    <w:abstractNumId w:val="21"/>
  </w:num>
  <w:num w:numId="12">
    <w:abstractNumId w:val="4"/>
  </w:num>
  <w:num w:numId="13">
    <w:abstractNumId w:val="3"/>
  </w:num>
  <w:num w:numId="14">
    <w:abstractNumId w:val="18"/>
  </w:num>
  <w:num w:numId="15">
    <w:abstractNumId w:val="17"/>
  </w:num>
  <w:num w:numId="16">
    <w:abstractNumId w:val="15"/>
  </w:num>
  <w:num w:numId="17">
    <w:abstractNumId w:val="19"/>
  </w:num>
  <w:num w:numId="18">
    <w:abstractNumId w:val="11"/>
  </w:num>
  <w:num w:numId="19">
    <w:abstractNumId w:val="9"/>
  </w:num>
  <w:num w:numId="20">
    <w:abstractNumId w:val="14"/>
  </w:num>
  <w:num w:numId="21">
    <w:abstractNumId w:val="0"/>
  </w:num>
  <w:num w:numId="22">
    <w:abstractNumId w:val="6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0B01"/>
    <w:rsid w:val="00117FC5"/>
    <w:rsid w:val="00230B01"/>
    <w:rsid w:val="00284C5B"/>
    <w:rsid w:val="00314A61"/>
    <w:rsid w:val="00383617"/>
    <w:rsid w:val="003A19BB"/>
    <w:rsid w:val="003B5811"/>
    <w:rsid w:val="003F6F9A"/>
    <w:rsid w:val="00490930"/>
    <w:rsid w:val="004A7038"/>
    <w:rsid w:val="00576E49"/>
    <w:rsid w:val="005D2E26"/>
    <w:rsid w:val="006741DD"/>
    <w:rsid w:val="00691BC8"/>
    <w:rsid w:val="006E700D"/>
    <w:rsid w:val="00766518"/>
    <w:rsid w:val="008366A1"/>
    <w:rsid w:val="00856939"/>
    <w:rsid w:val="009062C9"/>
    <w:rsid w:val="00911D36"/>
    <w:rsid w:val="00A05966"/>
    <w:rsid w:val="00A426FB"/>
    <w:rsid w:val="00A53E4B"/>
    <w:rsid w:val="00A85928"/>
    <w:rsid w:val="00C743E0"/>
    <w:rsid w:val="00CA42B0"/>
    <w:rsid w:val="00D6457D"/>
    <w:rsid w:val="00DB11BC"/>
    <w:rsid w:val="00E01D14"/>
    <w:rsid w:val="00EB5DE3"/>
    <w:rsid w:val="00EF4882"/>
    <w:rsid w:val="00FC3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C5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4">
    <w:name w:val="Style4"/>
    <w:basedOn w:val="Normal"/>
    <w:uiPriority w:val="99"/>
    <w:rsid w:val="00230B01"/>
    <w:pPr>
      <w:widowControl w:val="0"/>
      <w:autoSpaceDE w:val="0"/>
      <w:autoSpaceDN w:val="0"/>
      <w:adjustRightInd w:val="0"/>
      <w:spacing w:after="0" w:line="202" w:lineRule="exact"/>
      <w:ind w:firstLine="298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FontStyle20">
    <w:name w:val="Font Style20"/>
    <w:uiPriority w:val="99"/>
    <w:rsid w:val="00230B0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1">
    <w:name w:val="Font Style21"/>
    <w:uiPriority w:val="99"/>
    <w:rsid w:val="00230B01"/>
    <w:rPr>
      <w:rFonts w:ascii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6741DD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EF4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F4882"/>
  </w:style>
  <w:style w:type="paragraph" w:styleId="Footer">
    <w:name w:val="footer"/>
    <w:basedOn w:val="Normal"/>
    <w:link w:val="FooterChar"/>
    <w:uiPriority w:val="99"/>
    <w:rsid w:val="00EF4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F48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206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</TotalTime>
  <Pages>5</Pages>
  <Words>1400</Words>
  <Characters>7985</Characters>
  <Application>Microsoft Office Outlook</Application>
  <DocSecurity>0</DocSecurity>
  <Lines>0</Lines>
  <Paragraphs>0</Paragraphs>
  <ScaleCrop>false</ScaleCrop>
  <Company>МОШ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Незнайка</dc:creator>
  <cp:keywords/>
  <dc:description/>
  <cp:lastModifiedBy>Teacer2</cp:lastModifiedBy>
  <cp:revision>8</cp:revision>
  <cp:lastPrinted>2016-09-11T17:14:00Z</cp:lastPrinted>
  <dcterms:created xsi:type="dcterms:W3CDTF">2016-09-03T11:31:00Z</dcterms:created>
  <dcterms:modified xsi:type="dcterms:W3CDTF">2017-02-06T12:01:00Z</dcterms:modified>
</cp:coreProperties>
</file>